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CF" w:rsidRPr="00984F90" w:rsidRDefault="000E7D2C" w:rsidP="00CE2566">
      <w:pPr>
        <w:pStyle w:val="datumtevilka"/>
        <w:jc w:val="both"/>
        <w:rPr>
          <w:rFonts w:cs="Arial"/>
        </w:rPr>
      </w:pPr>
      <w:r w:rsidRPr="00984F90">
        <w:rPr>
          <w:rFonts w:cs="Arial"/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59B7AEC7" wp14:editId="76B8DD2F">
                <wp:simplePos x="0" y="0"/>
                <wp:positionH relativeFrom="page">
                  <wp:posOffset>1078029</wp:posOffset>
                </wp:positionH>
                <wp:positionV relativeFrom="page">
                  <wp:posOffset>2156059</wp:posOffset>
                </wp:positionV>
                <wp:extent cx="3532472" cy="1530417"/>
                <wp:effectExtent l="0" t="0" r="11430" b="1270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472" cy="1530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b/>
                                <w:szCs w:val="20"/>
                                <w:lang w:val="sl-SI"/>
                              </w:rPr>
                            </w:pPr>
                            <w:r w:rsidRPr="004D6AEA">
                              <w:rPr>
                                <w:rFonts w:cs="Arial"/>
                                <w:b/>
                                <w:szCs w:val="20"/>
                                <w:lang w:val="sl-SI"/>
                              </w:rPr>
                              <w:t>Skupnost občin Slovenije</w:t>
                            </w:r>
                          </w:p>
                          <w:p w:rsidR="00F718CF" w:rsidRPr="004D6AEA" w:rsidRDefault="00027C46" w:rsidP="007D75CF">
                            <w:pPr>
                              <w:rPr>
                                <w:rFonts w:cs="Arial"/>
                              </w:rPr>
                            </w:pPr>
                            <w:hyperlink r:id="rId9" w:history="1">
                              <w:r w:rsidR="00F718CF" w:rsidRPr="004D6AEA">
                                <w:rPr>
                                  <w:rStyle w:val="Hiperpovezava"/>
                                  <w:rFonts w:cs="Arial"/>
                                </w:rPr>
                                <w:t>info@skupnostobcin.si</w:t>
                              </w:r>
                            </w:hyperlink>
                            <w:r w:rsidR="00F718CF" w:rsidRPr="004D6AEA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b/>
                                <w:szCs w:val="20"/>
                                <w:lang w:val="sl-SI"/>
                              </w:rPr>
                            </w:pP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4D6AEA">
                              <w:rPr>
                                <w:rFonts w:cs="Arial"/>
                                <w:b/>
                                <w:szCs w:val="20"/>
                                <w:lang w:val="sl-SI"/>
                              </w:rPr>
                              <w:t>Združenje občin Slovenije</w:t>
                            </w:r>
                          </w:p>
                          <w:p w:rsidR="00F718CF" w:rsidRPr="004D6AEA" w:rsidRDefault="00027C46" w:rsidP="007D75CF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hyperlink r:id="rId10" w:history="1">
                              <w:r w:rsidR="00F718CF" w:rsidRPr="004D6AEA">
                                <w:rPr>
                                  <w:rStyle w:val="Hiperpovezava"/>
                                  <w:rFonts w:cs="Arial"/>
                                  <w:b/>
                                  <w:szCs w:val="20"/>
                                </w:rPr>
                                <w:t>info@zdruzenjeobcin.si</w:t>
                              </w:r>
                            </w:hyperlink>
                            <w:r w:rsidR="00F718CF" w:rsidRPr="004D6AEA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 </w:t>
                            </w: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</w:p>
                          <w:p w:rsidR="00F718CF" w:rsidRPr="004D6AEA" w:rsidRDefault="00F718CF" w:rsidP="00CE2566">
                            <w:pPr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>Združenje</w:t>
                            </w:r>
                            <w:proofErr w:type="spellEnd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>mestnih</w:t>
                            </w:r>
                            <w:proofErr w:type="spellEnd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>občin</w:t>
                            </w:r>
                            <w:proofErr w:type="spellEnd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4D6AEA">
                              <w:rPr>
                                <w:rStyle w:val="Krepko"/>
                                <w:rFonts w:cs="Arial"/>
                                <w:iCs/>
                                <w:szCs w:val="20"/>
                                <w:bdr w:val="none" w:sz="0" w:space="0" w:color="auto" w:frame="1"/>
                              </w:rPr>
                              <w:t>Slovenije</w:t>
                            </w:r>
                            <w:proofErr w:type="spellEnd"/>
                          </w:p>
                          <w:p w:rsidR="00F718CF" w:rsidRPr="004D6AEA" w:rsidRDefault="00027C46" w:rsidP="00CE2566">
                            <w:pPr>
                              <w:rPr>
                                <w:rFonts w:cs="Arial"/>
                              </w:rPr>
                            </w:pPr>
                            <w:hyperlink r:id="rId11" w:history="1">
                              <w:r w:rsidR="00F718CF" w:rsidRPr="004D6AEA">
                                <w:rPr>
                                  <w:rStyle w:val="Hiperpovezava"/>
                                  <w:rFonts w:cs="Arial"/>
                                </w:rPr>
                                <w:t>zmos@koper.si</w:t>
                              </w:r>
                            </w:hyperlink>
                            <w:r w:rsidR="00F718CF" w:rsidRPr="004D6AEA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lang w:val="sl-SI"/>
                              </w:rPr>
                            </w:pPr>
                          </w:p>
                          <w:p w:rsidR="00F718CF" w:rsidRPr="004D6AEA" w:rsidRDefault="00F718CF" w:rsidP="007D75CF">
                            <w:pPr>
                              <w:rPr>
                                <w:rFonts w:cs="Arial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alt="Description: Prostor za vnos naslovnika&#10;" style="position:absolute;left:0;text-align:left;margin-left:84.9pt;margin-top:169.75pt;width:278.15pt;height:120.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" o:allowoverlap="f" filled="f" stroked="f">
                <v:textbox inset="0,0,0,0">
                  <w:txbxContent>
                    <w:p w:rsidR="00F718CF" w:rsidRPr="004D6AEA" w:rsidRDefault="00F718CF" w:rsidP="007D75CF">
                      <w:pPr>
                        <w:rPr>
                          <w:rFonts w:cs="Arial"/>
                          <w:b/>
                          <w:szCs w:val="20"/>
                          <w:lang w:val="sl-SI"/>
                        </w:rPr>
                      </w:pPr>
                      <w:r w:rsidRPr="004D6AEA">
                        <w:rPr>
                          <w:rFonts w:cs="Arial"/>
                          <w:b/>
                          <w:szCs w:val="20"/>
                          <w:lang w:val="sl-SI"/>
                        </w:rPr>
                        <w:t>Skupnost občin Slovenije</w:t>
                      </w:r>
                    </w:p>
                    <w:p w:rsidR="00F718CF" w:rsidRPr="004D6AEA" w:rsidRDefault="00F718CF" w:rsidP="007D75CF">
                      <w:pPr>
                        <w:rPr>
                          <w:rFonts w:cs="Arial"/>
                        </w:rPr>
                      </w:pPr>
                      <w:hyperlink r:id="rId12" w:history="1">
                        <w:r w:rsidRPr="004D6AEA">
                          <w:rPr>
                            <w:rStyle w:val="Hyperlink"/>
                            <w:rFonts w:cs="Arial"/>
                          </w:rPr>
                          <w:t>info@skupnostobcin.si</w:t>
                        </w:r>
                      </w:hyperlink>
                      <w:r w:rsidRPr="004D6AEA">
                        <w:rPr>
                          <w:rFonts w:cs="Arial"/>
                        </w:rPr>
                        <w:t xml:space="preserve"> </w:t>
                      </w: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b/>
                          <w:szCs w:val="20"/>
                          <w:lang w:val="sl-SI"/>
                        </w:rPr>
                      </w:pP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  <w:r w:rsidRPr="004D6AEA">
                        <w:rPr>
                          <w:rFonts w:cs="Arial"/>
                          <w:b/>
                          <w:szCs w:val="20"/>
                          <w:lang w:val="sl-SI"/>
                        </w:rPr>
                        <w:t>Združenje občin Slovenije</w:t>
                      </w: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  <w:hyperlink r:id="rId13" w:history="1">
                        <w:r w:rsidRPr="004D6AEA">
                          <w:rPr>
                            <w:rStyle w:val="Hyperlink"/>
                            <w:rFonts w:cs="Arial"/>
                            <w:b/>
                            <w:szCs w:val="20"/>
                          </w:rPr>
                          <w:t>info@zdruzenjeobcin.si</w:t>
                        </w:r>
                      </w:hyperlink>
                      <w:r w:rsidRPr="004D6AEA">
                        <w:rPr>
                          <w:rFonts w:cs="Arial"/>
                          <w:b/>
                          <w:szCs w:val="20"/>
                        </w:rPr>
                        <w:t xml:space="preserve"> </w:t>
                      </w: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</w:p>
                    <w:p w:rsidR="00F718CF" w:rsidRPr="004D6AEA" w:rsidRDefault="00F718CF" w:rsidP="00CE2566">
                      <w:pPr>
                        <w:rPr>
                          <w:rStyle w:val="Strong"/>
                          <w:rFonts w:cs="Arial"/>
                          <w:iCs/>
                          <w:szCs w:val="20"/>
                          <w:bdr w:val="none" w:sz="0" w:space="0" w:color="auto" w:frame="1"/>
                        </w:rPr>
                      </w:pPr>
                      <w:r w:rsidRPr="004D6AEA">
                        <w:rPr>
                          <w:rStyle w:val="Strong"/>
                          <w:rFonts w:cs="Arial"/>
                          <w:iCs/>
                          <w:szCs w:val="20"/>
                          <w:bdr w:val="none" w:sz="0" w:space="0" w:color="auto" w:frame="1"/>
                        </w:rPr>
                        <w:t>Združenje mestnih občin Slovenije</w:t>
                      </w:r>
                    </w:p>
                    <w:p w:rsidR="00F718CF" w:rsidRPr="004D6AEA" w:rsidRDefault="00F718CF" w:rsidP="00CE2566">
                      <w:pPr>
                        <w:rPr>
                          <w:rFonts w:cs="Arial"/>
                        </w:rPr>
                      </w:pPr>
                      <w:hyperlink r:id="rId14" w:history="1">
                        <w:r w:rsidRPr="004D6AEA">
                          <w:rPr>
                            <w:rStyle w:val="Hyperlink"/>
                            <w:rFonts w:cs="Arial"/>
                          </w:rPr>
                          <w:t>zmos@koper.si</w:t>
                        </w:r>
                      </w:hyperlink>
                      <w:r w:rsidRPr="004D6AEA">
                        <w:rPr>
                          <w:rFonts w:cs="Arial"/>
                        </w:rPr>
                        <w:t xml:space="preserve"> </w:t>
                      </w:r>
                    </w:p>
                    <w:p w:rsidR="00F718CF" w:rsidRPr="004D6AEA" w:rsidRDefault="00F718CF" w:rsidP="007D75CF">
                      <w:pPr>
                        <w:rPr>
                          <w:rFonts w:cs="Arial"/>
                        </w:rPr>
                      </w:pP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lang w:val="sl-SI"/>
                        </w:rPr>
                      </w:pPr>
                    </w:p>
                    <w:p w:rsidR="00F718CF" w:rsidRPr="004D6AEA" w:rsidRDefault="00F718CF" w:rsidP="007D75CF">
                      <w:pPr>
                        <w:rPr>
                          <w:rFonts w:cs="Arial"/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984F90">
        <w:rPr>
          <w:rFonts w:cs="Arial"/>
        </w:rPr>
        <w:t xml:space="preserve">Številka: </w:t>
      </w:r>
      <w:r w:rsidR="007D75CF" w:rsidRPr="00984F90">
        <w:rPr>
          <w:rFonts w:cs="Arial"/>
        </w:rPr>
        <w:tab/>
      </w:r>
      <w:r w:rsidR="00BD0291">
        <w:rPr>
          <w:rFonts w:cs="Arial"/>
        </w:rPr>
        <w:t>354-103/2019/1</w:t>
      </w:r>
    </w:p>
    <w:p w:rsidR="007D75CF" w:rsidRPr="00984F90" w:rsidRDefault="00C250D5" w:rsidP="00CE2566">
      <w:pPr>
        <w:pStyle w:val="datumtevilka"/>
        <w:jc w:val="both"/>
        <w:rPr>
          <w:rFonts w:cs="Arial"/>
        </w:rPr>
      </w:pPr>
      <w:r w:rsidRPr="00984F90">
        <w:rPr>
          <w:rFonts w:cs="Arial"/>
        </w:rPr>
        <w:t xml:space="preserve">Datum: </w:t>
      </w:r>
      <w:r w:rsidRPr="00984F90">
        <w:rPr>
          <w:rFonts w:cs="Arial"/>
        </w:rPr>
        <w:tab/>
      </w:r>
      <w:r w:rsidR="004D6AEA">
        <w:rPr>
          <w:rFonts w:cs="Arial"/>
        </w:rPr>
        <w:t>7. 3. 2019</w:t>
      </w:r>
      <w:r w:rsidR="007D75CF" w:rsidRPr="00984F90">
        <w:rPr>
          <w:rFonts w:cs="Arial"/>
        </w:rPr>
        <w:t xml:space="preserve"> </w:t>
      </w:r>
    </w:p>
    <w:p w:rsidR="007D75CF" w:rsidRPr="00984F90" w:rsidRDefault="007D75CF" w:rsidP="00CE2566">
      <w:pPr>
        <w:jc w:val="both"/>
        <w:rPr>
          <w:rFonts w:cs="Arial"/>
          <w:szCs w:val="20"/>
          <w:lang w:val="sl-SI"/>
        </w:rPr>
      </w:pPr>
    </w:p>
    <w:p w:rsidR="007D75CF" w:rsidRPr="00984F90" w:rsidRDefault="007D75CF" w:rsidP="00CE2566">
      <w:pPr>
        <w:pStyle w:val="ZADEVA"/>
        <w:jc w:val="both"/>
        <w:rPr>
          <w:rFonts w:cs="Arial"/>
          <w:szCs w:val="20"/>
          <w:lang w:val="sl-SI"/>
        </w:rPr>
      </w:pPr>
      <w:r w:rsidRPr="00984F90">
        <w:rPr>
          <w:rFonts w:cs="Arial"/>
          <w:szCs w:val="20"/>
          <w:lang w:val="sl-SI"/>
        </w:rPr>
        <w:t xml:space="preserve">Zadeva: </w:t>
      </w:r>
      <w:r w:rsidRPr="00984F90">
        <w:rPr>
          <w:rFonts w:cs="Arial"/>
          <w:szCs w:val="20"/>
          <w:lang w:val="sl-SI"/>
        </w:rPr>
        <w:tab/>
      </w:r>
      <w:r w:rsidR="004D6AEA">
        <w:rPr>
          <w:rFonts w:cs="Arial"/>
          <w:szCs w:val="20"/>
          <w:lang w:val="sl-SI"/>
        </w:rPr>
        <w:t>Pobuda za razpravo o postavitvi sežigalnice</w:t>
      </w:r>
    </w:p>
    <w:p w:rsidR="007D75CF" w:rsidRPr="00984F90" w:rsidRDefault="007D75CF" w:rsidP="00CE2566">
      <w:pPr>
        <w:jc w:val="both"/>
        <w:rPr>
          <w:rFonts w:cs="Arial"/>
          <w:szCs w:val="20"/>
          <w:lang w:val="sl-SI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 xml:space="preserve">Spoštovani, </w:t>
      </w:r>
    </w:p>
    <w:p w:rsidR="007D5D3A" w:rsidRDefault="007D5D3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7D5D3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Kot ste že seznanjeni, smo se na Ministrstvu za okolje in p</w:t>
      </w:r>
      <w:r w:rsidR="004D6AEA" w:rsidRPr="00C47197">
        <w:rPr>
          <w:rFonts w:cs="Arial"/>
          <w:noProof/>
          <w:sz w:val="22"/>
          <w:szCs w:val="22"/>
        </w:rPr>
        <w:t>rostor (MOP) zavzeli za učinkovito sistemsko ureditev področja ravnanja z odpadki</w:t>
      </w:r>
      <w:r w:rsidR="00F718CF">
        <w:rPr>
          <w:rFonts w:cs="Arial"/>
          <w:noProof/>
          <w:sz w:val="22"/>
          <w:szCs w:val="22"/>
        </w:rPr>
        <w:t>,</w:t>
      </w:r>
      <w:r w:rsidR="004D6AEA" w:rsidRPr="00C47197">
        <w:rPr>
          <w:rFonts w:cs="Arial"/>
          <w:noProof/>
          <w:sz w:val="22"/>
          <w:szCs w:val="22"/>
        </w:rPr>
        <w:t xml:space="preserve"> saj si ne želimo ponovitve situacije iz leta 2018, ko se je Slovenija praktično utapljala v odpadkih. V sklopu priprav nove okoljske zakonodaje na tem področju je minister Leben na javnih posvetih, ki smo jih organizirali v mesecu februarju letos, izpostavil, da je med drugim potrebno odpreti tudi razpravo o možnostih termične obdelave odpadkov v Sloveniji. </w:t>
      </w:r>
    </w:p>
    <w:p w:rsidR="004D6AEA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>Na ministrstvu postavitvi</w:t>
      </w:r>
      <w:r w:rsidR="00F718CF">
        <w:rPr>
          <w:rFonts w:cs="Arial"/>
          <w:noProof/>
          <w:sz w:val="22"/>
          <w:szCs w:val="22"/>
        </w:rPr>
        <w:t xml:space="preserve"> sežigalnice ne nasprotujemo </w:t>
      </w:r>
      <w:r w:rsidRPr="00C47197">
        <w:rPr>
          <w:rFonts w:cs="Arial"/>
          <w:noProof/>
          <w:sz w:val="22"/>
          <w:szCs w:val="22"/>
        </w:rPr>
        <w:t>v primeru, da so jasno opredeljeni pogoji pod katerimi naj le-ta delu</w:t>
      </w:r>
      <w:r w:rsidR="00F718CF">
        <w:rPr>
          <w:rFonts w:cs="Arial"/>
          <w:noProof/>
          <w:sz w:val="22"/>
          <w:szCs w:val="22"/>
        </w:rPr>
        <w:t>j</w:t>
      </w:r>
      <w:r w:rsidRPr="00C47197">
        <w:rPr>
          <w:rFonts w:cs="Arial"/>
          <w:noProof/>
          <w:sz w:val="22"/>
          <w:szCs w:val="22"/>
        </w:rPr>
        <w:t>e. Pri tem je pomembna zakonska opredelitev do tipa in količine odpadkov, ki se bodo termično obdelali, s katerimi filtri se bodo uravnavale emisije ter ka</w:t>
      </w:r>
      <w:r w:rsidR="00F718CF">
        <w:rPr>
          <w:rFonts w:cs="Arial"/>
          <w:noProof/>
          <w:sz w:val="22"/>
          <w:szCs w:val="22"/>
        </w:rPr>
        <w:t>ko bo urejen ustrezen nadzor</w:t>
      </w:r>
      <w:r w:rsidRPr="00C47197">
        <w:rPr>
          <w:rFonts w:cs="Arial"/>
          <w:noProof/>
          <w:sz w:val="22"/>
          <w:szCs w:val="22"/>
        </w:rPr>
        <w:t xml:space="preserve">. Poleg tega pa je ključnega pomena, da morebitna sežigalnica deluje neprofitno. </w:t>
      </w:r>
    </w:p>
    <w:p w:rsidR="004D6AEA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 xml:space="preserve">Hkrati pa mora biti objekt tudi družbeno in okoljsko sprejemljiv zato mora biti zainteresirana in strokovna javnost pravočasno vključena v proces razprave in odločanja. </w:t>
      </w:r>
      <w:r w:rsidR="00F718CF">
        <w:rPr>
          <w:rFonts w:cs="Arial"/>
          <w:noProof/>
          <w:sz w:val="22"/>
          <w:szCs w:val="22"/>
        </w:rPr>
        <w:t>Ob tem</w:t>
      </w:r>
      <w:r w:rsidRPr="00C47197">
        <w:rPr>
          <w:rFonts w:cs="Arial"/>
          <w:noProof/>
          <w:sz w:val="22"/>
          <w:szCs w:val="22"/>
        </w:rPr>
        <w:t xml:space="preserve"> je v postopkih javne razprave pomembno, da imajo vsi deležniki možnost izraziti svoje poglede.</w:t>
      </w:r>
    </w:p>
    <w:p w:rsidR="004D6AEA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 xml:space="preserve">Na vas se obračamo s pozivom, da svojim članicam prenesete pobudo za razpravo o postavitvi sežigalnice na svojih občinskih in mestnih svetih. </w:t>
      </w:r>
    </w:p>
    <w:p w:rsidR="004D6AEA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>Za sodelovanje in morebitna dodatna vprašanja sem vam na voljo.</w:t>
      </w:r>
    </w:p>
    <w:p w:rsidR="004D6AEA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</w:p>
    <w:p w:rsidR="004D6AEA" w:rsidRPr="00C47197" w:rsidRDefault="004D6AEA" w:rsidP="004D6AEA">
      <w:pPr>
        <w:spacing w:line="240" w:lineRule="auto"/>
        <w:jc w:val="both"/>
        <w:rPr>
          <w:rFonts w:cs="Arial"/>
          <w:noProof/>
          <w:sz w:val="22"/>
          <w:szCs w:val="22"/>
        </w:rPr>
      </w:pPr>
      <w:r w:rsidRPr="00C47197">
        <w:rPr>
          <w:rFonts w:cs="Arial"/>
          <w:noProof/>
          <w:sz w:val="22"/>
          <w:szCs w:val="22"/>
        </w:rPr>
        <w:t xml:space="preserve">S spoštovanjem, </w:t>
      </w:r>
    </w:p>
    <w:p w:rsidR="007D75CF" w:rsidRPr="00984F90" w:rsidRDefault="007D75CF" w:rsidP="00CE2566">
      <w:pPr>
        <w:jc w:val="both"/>
        <w:rPr>
          <w:rFonts w:cs="Arial"/>
          <w:szCs w:val="20"/>
          <w:lang w:val="sl-SI"/>
        </w:rPr>
      </w:pPr>
    </w:p>
    <w:p w:rsidR="007D75CF" w:rsidRPr="00984F90" w:rsidRDefault="003E1C74" w:rsidP="00CE2566">
      <w:pPr>
        <w:pStyle w:val="podpisi"/>
        <w:jc w:val="both"/>
        <w:rPr>
          <w:rFonts w:cs="Arial"/>
          <w:szCs w:val="20"/>
          <w:lang w:val="sl-SI"/>
        </w:rPr>
      </w:pPr>
      <w:r w:rsidRPr="00984F90">
        <w:rPr>
          <w:rFonts w:cs="Arial"/>
          <w:szCs w:val="20"/>
          <w:lang w:val="sl-SI"/>
        </w:rPr>
        <w:tab/>
      </w:r>
      <w:r w:rsidR="004D6AEA">
        <w:rPr>
          <w:rFonts w:cs="Arial"/>
          <w:szCs w:val="20"/>
          <w:lang w:val="sl-SI"/>
        </w:rPr>
        <w:t>Simon ZAJC</w:t>
      </w:r>
    </w:p>
    <w:p w:rsidR="00442DE2" w:rsidRPr="00984F90" w:rsidRDefault="003E1C74" w:rsidP="00CE2566">
      <w:pPr>
        <w:pStyle w:val="podpisi"/>
        <w:jc w:val="both"/>
        <w:rPr>
          <w:rFonts w:cs="Arial"/>
          <w:szCs w:val="20"/>
          <w:lang w:val="sl-SI"/>
        </w:rPr>
      </w:pPr>
      <w:r w:rsidRPr="00984F90">
        <w:rPr>
          <w:rFonts w:cs="Arial"/>
          <w:szCs w:val="20"/>
          <w:lang w:val="sl-SI"/>
        </w:rPr>
        <w:tab/>
      </w:r>
      <w:r w:rsidR="004D6AEA">
        <w:rPr>
          <w:rFonts w:cs="Arial"/>
          <w:szCs w:val="20"/>
          <w:lang w:val="sl-SI"/>
        </w:rPr>
        <w:t>državni sekretar</w:t>
      </w:r>
    </w:p>
    <w:p w:rsidR="007D75CF" w:rsidRPr="004D6AEA" w:rsidRDefault="007D75CF" w:rsidP="004D6AEA">
      <w:pPr>
        <w:tabs>
          <w:tab w:val="left" w:pos="6154"/>
        </w:tabs>
        <w:jc w:val="both"/>
        <w:rPr>
          <w:rFonts w:cs="Arial"/>
          <w:szCs w:val="20"/>
        </w:rPr>
      </w:pPr>
    </w:p>
    <w:sectPr w:rsidR="007D75CF" w:rsidRPr="004D6AEA" w:rsidSect="007833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C46" w:rsidRDefault="00027C46">
      <w:r>
        <w:separator/>
      </w:r>
    </w:p>
  </w:endnote>
  <w:endnote w:type="continuationSeparator" w:id="0">
    <w:p w:rsidR="00027C46" w:rsidRDefault="0002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4C9835DF-E125-4465-8593-7FFD68AF9C44}"/>
    <w:embedBold r:id="rId2" w:fontKey="{87C1659C-AB46-4EC4-9AD6-035F582665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CD3CE742-C642-4A7B-AAA2-D091C21D3D6F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8BC536B6-E458-490C-B44B-65C24224026A}"/>
    <w:embedBold r:id="rId5" w:fontKey="{2FE93568-F393-4F77-A2E3-33DE5DB9C33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91" w:rsidRDefault="00BD029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91" w:rsidRDefault="00BD0291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91" w:rsidRDefault="00BD029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C46" w:rsidRDefault="00027C46">
      <w:r>
        <w:separator/>
      </w:r>
    </w:p>
  </w:footnote>
  <w:footnote w:type="continuationSeparator" w:id="0">
    <w:p w:rsidR="00027C46" w:rsidRDefault="00027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291" w:rsidRDefault="00BD0291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8CF" w:rsidRPr="00110CBD" w:rsidRDefault="00F718C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718CF" w:rsidRPr="008F3500">
      <w:trPr>
        <w:cantSplit/>
        <w:trHeight w:hRule="exact" w:val="847"/>
      </w:trPr>
      <w:tc>
        <w:tcPr>
          <w:tcW w:w="567" w:type="dxa"/>
        </w:tcPr>
        <w:p w:rsidR="00F718CF" w:rsidRDefault="00F718C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718CF" w:rsidRPr="006D42D9" w:rsidRDefault="00F718CF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F718CF" w:rsidRPr="00B95595" w:rsidRDefault="00F718C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87A6719" wp14:editId="2AD1EE5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3.95pt,283.5pt" to="-14.1pt,2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  <w:lang w:val="sl-SI"/>
      </w:rPr>
      <w:t>REPUBLIKA SLOVENIJA</w:t>
    </w:r>
  </w:p>
  <w:p w:rsidR="00F718CF" w:rsidRPr="00B95595" w:rsidRDefault="00F718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F718CF" w:rsidRPr="008F3500" w:rsidRDefault="00F718CF" w:rsidP="0099495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B95595">
      <w:rPr>
        <w:rFonts w:ascii="Republika" w:hAnsi="Republika" w:cs="Arial"/>
        <w:sz w:val="16"/>
        <w:lang w:val="sl-SI"/>
      </w:rPr>
      <w:t xml:space="preserve">Dunajska cesta </w:t>
    </w:r>
    <w:r>
      <w:rPr>
        <w:rFonts w:ascii="Republika" w:hAnsi="Republika" w:cs="Arial"/>
        <w:sz w:val="16"/>
        <w:lang w:val="sl-SI"/>
      </w:rPr>
      <w:t>4</w:t>
    </w:r>
    <w:r w:rsidR="00BD0291">
      <w:rPr>
        <w:rFonts w:ascii="Republika" w:hAnsi="Republika" w:cs="Arial"/>
        <w:sz w:val="16"/>
        <w:lang w:val="sl-SI"/>
      </w:rPr>
      <w:t>8</w:t>
    </w:r>
    <w:r w:rsidRPr="00B95595">
      <w:rPr>
        <w:rFonts w:ascii="Republika" w:hAnsi="Republika" w:cs="Arial"/>
        <w:sz w:val="16"/>
        <w:lang w:val="sl-SI"/>
      </w:rPr>
      <w:t>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01 478 7</w:t>
    </w:r>
    <w:r w:rsidR="00BD0291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F718CF" w:rsidRPr="008F3500" w:rsidRDefault="00F718CF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01 478 74 25</w:t>
    </w:r>
    <w:r w:rsidRPr="008F3500">
      <w:rPr>
        <w:rFonts w:cs="Arial"/>
        <w:sz w:val="16"/>
        <w:lang w:val="sl-SI"/>
      </w:rPr>
      <w:t xml:space="preserve"> </w:t>
    </w:r>
  </w:p>
  <w:p w:rsidR="00F718CF" w:rsidRPr="008F3500" w:rsidRDefault="00F718CF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gp.mop@gov.si</w:t>
    </w:r>
  </w:p>
  <w:p w:rsidR="00F718CF" w:rsidRPr="008F3500" w:rsidRDefault="00F718CF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F718CF" w:rsidRPr="008F3500" w:rsidRDefault="00F718CF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273A"/>
    <w:multiLevelType w:val="hybridMultilevel"/>
    <w:tmpl w:val="EBC0C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182069"/>
    <w:multiLevelType w:val="hybridMultilevel"/>
    <w:tmpl w:val="41B2A2BC"/>
    <w:lvl w:ilvl="0" w:tplc="14AA1A1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2C"/>
    <w:rsid w:val="0001550E"/>
    <w:rsid w:val="00023A88"/>
    <w:rsid w:val="00027744"/>
    <w:rsid w:val="00027C46"/>
    <w:rsid w:val="000A5663"/>
    <w:rsid w:val="000A7238"/>
    <w:rsid w:val="000E1264"/>
    <w:rsid w:val="000E7D2C"/>
    <w:rsid w:val="001357B2"/>
    <w:rsid w:val="00155A15"/>
    <w:rsid w:val="00164BE3"/>
    <w:rsid w:val="00193514"/>
    <w:rsid w:val="00202A77"/>
    <w:rsid w:val="00271CE5"/>
    <w:rsid w:val="00282020"/>
    <w:rsid w:val="002B7A82"/>
    <w:rsid w:val="002D1010"/>
    <w:rsid w:val="003636BF"/>
    <w:rsid w:val="0037479F"/>
    <w:rsid w:val="003845B4"/>
    <w:rsid w:val="00387B1A"/>
    <w:rsid w:val="003C1D1E"/>
    <w:rsid w:val="003E1C74"/>
    <w:rsid w:val="00442DE2"/>
    <w:rsid w:val="004A6452"/>
    <w:rsid w:val="004D6AEA"/>
    <w:rsid w:val="00515BAB"/>
    <w:rsid w:val="00526246"/>
    <w:rsid w:val="00567106"/>
    <w:rsid w:val="0058033F"/>
    <w:rsid w:val="005A07E9"/>
    <w:rsid w:val="005E1D3C"/>
    <w:rsid w:val="00632253"/>
    <w:rsid w:val="00642714"/>
    <w:rsid w:val="006455CE"/>
    <w:rsid w:val="00677197"/>
    <w:rsid w:val="006D42D9"/>
    <w:rsid w:val="00733017"/>
    <w:rsid w:val="00742284"/>
    <w:rsid w:val="007475D0"/>
    <w:rsid w:val="00783310"/>
    <w:rsid w:val="007A4A6D"/>
    <w:rsid w:val="007D1BCF"/>
    <w:rsid w:val="007D5A6F"/>
    <w:rsid w:val="007D5D3A"/>
    <w:rsid w:val="007D75CF"/>
    <w:rsid w:val="007E6DC5"/>
    <w:rsid w:val="00805AA7"/>
    <w:rsid w:val="0088043C"/>
    <w:rsid w:val="008906C9"/>
    <w:rsid w:val="008A7ECA"/>
    <w:rsid w:val="008B3FE1"/>
    <w:rsid w:val="008C5738"/>
    <w:rsid w:val="008D04F0"/>
    <w:rsid w:val="008F3500"/>
    <w:rsid w:val="00924E3C"/>
    <w:rsid w:val="009612BB"/>
    <w:rsid w:val="00984F90"/>
    <w:rsid w:val="00994953"/>
    <w:rsid w:val="009B706D"/>
    <w:rsid w:val="00A125C5"/>
    <w:rsid w:val="00A5039D"/>
    <w:rsid w:val="00A65EE7"/>
    <w:rsid w:val="00A70133"/>
    <w:rsid w:val="00AC2465"/>
    <w:rsid w:val="00B17141"/>
    <w:rsid w:val="00B31575"/>
    <w:rsid w:val="00B66CA1"/>
    <w:rsid w:val="00B8547D"/>
    <w:rsid w:val="00B95595"/>
    <w:rsid w:val="00BC4E24"/>
    <w:rsid w:val="00BD0291"/>
    <w:rsid w:val="00C00FDC"/>
    <w:rsid w:val="00C250D5"/>
    <w:rsid w:val="00C63643"/>
    <w:rsid w:val="00C92898"/>
    <w:rsid w:val="00CE2566"/>
    <w:rsid w:val="00CE7514"/>
    <w:rsid w:val="00D248DE"/>
    <w:rsid w:val="00D71EEC"/>
    <w:rsid w:val="00D8542D"/>
    <w:rsid w:val="00D870FC"/>
    <w:rsid w:val="00DC6A71"/>
    <w:rsid w:val="00DE5B46"/>
    <w:rsid w:val="00E0357D"/>
    <w:rsid w:val="00E175AD"/>
    <w:rsid w:val="00E24EC2"/>
    <w:rsid w:val="00E45B17"/>
    <w:rsid w:val="00E46714"/>
    <w:rsid w:val="00E96041"/>
    <w:rsid w:val="00ED2923"/>
    <w:rsid w:val="00F23209"/>
    <w:rsid w:val="00F240BB"/>
    <w:rsid w:val="00F25603"/>
    <w:rsid w:val="00F46724"/>
    <w:rsid w:val="00F57FED"/>
    <w:rsid w:val="00F67C85"/>
    <w:rsid w:val="00F718C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E175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515B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styleId="Poudarek">
    <w:name w:val="Emphasis"/>
    <w:basedOn w:val="Privzetapisavaodstavka"/>
    <w:uiPriority w:val="20"/>
    <w:qFormat/>
    <w:rsid w:val="00E175AD"/>
    <w:rPr>
      <w:i/>
      <w:iCs/>
    </w:rPr>
  </w:style>
  <w:style w:type="character" w:customStyle="1" w:styleId="Naslov3Znak">
    <w:name w:val="Naslov 3 Znak"/>
    <w:basedOn w:val="Privzetapisavaodstavka"/>
    <w:link w:val="Naslov3"/>
    <w:semiHidden/>
    <w:rsid w:val="00E175AD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character" w:styleId="Krepko">
    <w:name w:val="Strong"/>
    <w:basedOn w:val="Privzetapisavaodstavka"/>
    <w:uiPriority w:val="22"/>
    <w:qFormat/>
    <w:rsid w:val="00CE25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E175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515B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styleId="Poudarek">
    <w:name w:val="Emphasis"/>
    <w:basedOn w:val="Privzetapisavaodstavka"/>
    <w:uiPriority w:val="20"/>
    <w:qFormat/>
    <w:rsid w:val="00E175AD"/>
    <w:rPr>
      <w:i/>
      <w:iCs/>
    </w:rPr>
  </w:style>
  <w:style w:type="character" w:customStyle="1" w:styleId="Naslov3Znak">
    <w:name w:val="Naslov 3 Znak"/>
    <w:basedOn w:val="Privzetapisavaodstavka"/>
    <w:link w:val="Naslov3"/>
    <w:semiHidden/>
    <w:rsid w:val="00E175AD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character" w:styleId="Krepko">
    <w:name w:val="Strong"/>
    <w:basedOn w:val="Privzetapisavaodstavka"/>
    <w:uiPriority w:val="22"/>
    <w:qFormat/>
    <w:rsid w:val="00CE25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zdruzenjeobcin.si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nfo@skupnostobcin.s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mos@koper.si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info@zdruzenjeobcin.si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info@skupnostobcin.si" TargetMode="External"/><Relationship Id="rId14" Type="http://schemas.openxmlformats.org/officeDocument/2006/relationships/hyperlink" Target="mailto:zmos@koper.si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7C294-F8B1-4AF3-8772-C5DFE703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Albina Koprivec</dc:creator>
  <cp:lastModifiedBy>Janja Butala</cp:lastModifiedBy>
  <cp:revision>2</cp:revision>
  <cp:lastPrinted>2010-07-05T10:38:00Z</cp:lastPrinted>
  <dcterms:created xsi:type="dcterms:W3CDTF">2019-03-07T14:00:00Z</dcterms:created>
  <dcterms:modified xsi:type="dcterms:W3CDTF">2019-03-07T14:00:00Z</dcterms:modified>
</cp:coreProperties>
</file>